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242" w:rsidRPr="004B78A3" w:rsidRDefault="00F30242" w:rsidP="004B78A3">
      <w:pPr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「</w:t>
      </w:r>
      <w:r w:rsidRPr="004B78A3">
        <w:rPr>
          <w:rFonts w:ascii="HGPｺﾞｼｯｸE" w:eastAsia="HGPｺﾞｼｯｸE" w:hAnsi="HGPｺﾞｼｯｸE" w:hint="eastAsia"/>
          <w:sz w:val="32"/>
          <w:szCs w:val="32"/>
        </w:rPr>
        <w:t>豊岡１９２５</w:t>
      </w:r>
      <w:r>
        <w:rPr>
          <w:rFonts w:ascii="HGPｺﾞｼｯｸE" w:eastAsia="HGPｺﾞｼｯｸE" w:hAnsi="HGPｺﾞｼｯｸE" w:hint="eastAsia"/>
          <w:sz w:val="32"/>
          <w:szCs w:val="32"/>
        </w:rPr>
        <w:t>」</w:t>
      </w:r>
      <w:r w:rsidRPr="004B78A3">
        <w:rPr>
          <w:rFonts w:ascii="HGPｺﾞｼｯｸE" w:eastAsia="HGPｺﾞｼｯｸE" w:hAnsi="HGPｺﾞｼｯｸE" w:hint="eastAsia"/>
          <w:sz w:val="32"/>
          <w:szCs w:val="32"/>
        </w:rPr>
        <w:t>イメージ等</w:t>
      </w:r>
    </w:p>
    <w:p w:rsidR="00F30242" w:rsidRDefault="00F30242" w:rsidP="003C3D04">
      <w:pPr>
        <w:ind w:firstLineChars="200" w:firstLine="31680"/>
        <w:rPr>
          <w:rFonts w:ascii="FG丸ｺﾞｼｯｸ体Ca-L" w:eastAsia="FG丸ｺﾞｼｯｸ体Ca-L" w:hAnsi="ＭＳ 明朝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2" o:spid="_x0000_s1026" type="#_x0000_t202" style="position:absolute;left:0;text-align:left;margin-left:63.5pt;margin-top:86.4pt;width:113.7pt;height:18.7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FNtw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996F0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菓子熟成室</w:t>
                  </w:r>
                </w:p>
                <w:p w:rsidR="00F30242" w:rsidRDefault="00F30242"/>
              </w:txbxContent>
            </v:textbox>
          </v:shape>
        </w:pict>
      </w:r>
      <w:r>
        <w:rPr>
          <w:noProof/>
        </w:rPr>
        <w:pict>
          <v:shape id="Text Box 30" o:spid="_x0000_s1027" type="#_x0000_t202" style="position:absolute;left:0;text-align:left;margin-left:351.1pt;margin-top:267.75pt;width:44.9pt;height:18.7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996F0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客室</w:t>
                  </w:r>
                  <w:r w:rsidRPr="00996F02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5</w:t>
                  </w:r>
                </w:p>
                <w:p w:rsidR="00F30242" w:rsidRDefault="00F30242"/>
              </w:txbxContent>
            </v:textbox>
          </v:shape>
        </w:pict>
      </w:r>
      <w:r>
        <w:rPr>
          <w:noProof/>
        </w:rPr>
        <w:pict>
          <v:shape id="Text Box 28" o:spid="_x0000_s1028" type="#_x0000_t202" style="position:absolute;left:0;text-align:left;margin-left:384.35pt;margin-top:213.55pt;width:44.9pt;height:18.7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MCvAIAAMA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996F0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客室</w:t>
                  </w:r>
                  <w:r w:rsidRPr="00996F02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3</w:t>
                  </w:r>
                </w:p>
                <w:p w:rsidR="00F30242" w:rsidRDefault="00F30242"/>
              </w:txbxContent>
            </v:textbox>
          </v:shape>
        </w:pict>
      </w:r>
      <w:r>
        <w:rPr>
          <w:noProof/>
        </w:rPr>
        <w:pict>
          <v:shape id="Text Box 27" o:spid="_x0000_s1029" type="#_x0000_t202" style="position:absolute;left:0;text-align:left;margin-left:143.1pt;margin-top:267.75pt;width:44.9pt;height:18.7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996F0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客室</w:t>
                  </w:r>
                  <w:r w:rsidRPr="00996F02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2</w:t>
                  </w:r>
                </w:p>
                <w:p w:rsidR="00F30242" w:rsidRDefault="00F30242"/>
              </w:txbxContent>
            </v:textbox>
          </v:shape>
        </w:pict>
      </w:r>
      <w:r>
        <w:rPr>
          <w:noProof/>
        </w:rPr>
        <w:pict>
          <v:shape id="Text Box 26" o:spid="_x0000_s1030" type="#_x0000_t202" style="position:absolute;left:0;text-align:left;margin-left:137.5pt;margin-top:204.2pt;width:44.9pt;height:18.7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by0vAIAAMA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996F0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客室</w:t>
                  </w:r>
                  <w:r w:rsidRPr="00996F02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1</w:t>
                  </w:r>
                </w:p>
                <w:p w:rsidR="00F30242" w:rsidRDefault="00F30242"/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5" o:spid="_x0000_s1031" type="#_x0000_t75" alt="無題" style="position:absolute;left:0;text-align:left;margin-left:-40.05pt;margin-top:58.8pt;width:242.25pt;height:265.6pt;z-index:251643392;visibility:visible">
            <v:imagedata r:id="rId7" o:title=""/>
          </v:shape>
        </w:pict>
      </w:r>
      <w:r>
        <w:rPr>
          <w:noProof/>
        </w:rPr>
        <w:pict>
          <v:shape id="Text Box 24" o:spid="_x0000_s1032" type="#_x0000_t202" style="position:absolute;left:0;text-align:left;margin-left:137.5pt;margin-top:204.2pt;width:44.9pt;height:18.7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G4uwIAAMA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996F0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客室</w:t>
                  </w:r>
                  <w:r w:rsidRPr="00996F02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1</w:t>
                  </w:r>
                </w:p>
                <w:p w:rsidR="00F30242" w:rsidRDefault="00F30242"/>
              </w:txbxContent>
            </v:textbox>
          </v:shape>
        </w:pict>
      </w:r>
      <w:r>
        <w:rPr>
          <w:noProof/>
        </w:rPr>
        <w:pict>
          <v:shape id="Text Box 22" o:spid="_x0000_s1033" type="#_x0000_t202" style="position:absolute;left:0;text-align:left;margin-left:-66.9pt;margin-top:100.4pt;width:113.7pt;height:18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YSa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996F0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スイーツショップ</w:t>
                  </w:r>
                </w:p>
                <w:p w:rsidR="00F30242" w:rsidRDefault="00F30242"/>
              </w:txbxContent>
            </v:textbox>
          </v:shape>
        </w:pict>
      </w:r>
    </w:p>
    <w:p w:rsidR="00F30242" w:rsidRPr="004218DC" w:rsidRDefault="00F30242" w:rsidP="003C3D04">
      <w:pPr>
        <w:ind w:firstLineChars="200" w:firstLine="31680"/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Pr="00B7008C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  <w:r w:rsidRPr="00B7008C">
        <w:rPr>
          <w:rFonts w:ascii="FG丸ｺﾞｼｯｸ体Ca-L" w:eastAsia="FG丸ｺﾞｼｯｸ体Ca-L" w:hAnsi="ＭＳ 明朝"/>
          <w:sz w:val="22"/>
          <w:szCs w:val="22"/>
        </w:rPr>
        <w:t>1</w:t>
      </w:r>
      <w:r w:rsidRPr="00B7008C">
        <w:rPr>
          <w:rFonts w:ascii="FG丸ｺﾞｼｯｸ体Ca-L" w:eastAsia="FG丸ｺﾞｼｯｸ体Ca-L" w:hAnsi="ＭＳ 明朝" w:hint="eastAsia"/>
          <w:sz w:val="22"/>
          <w:szCs w:val="22"/>
        </w:rPr>
        <w:t>階</w:t>
      </w:r>
      <w:r>
        <w:rPr>
          <w:rFonts w:ascii="FG丸ｺﾞｼｯｸ体Ca-L" w:eastAsia="FG丸ｺﾞｼｯｸ体Ca-L" w:hAnsi="ＭＳ 明朝" w:hint="eastAsia"/>
          <w:sz w:val="22"/>
          <w:szCs w:val="22"/>
        </w:rPr>
        <w:t>設計図面</w:t>
      </w:r>
      <w:r w:rsidRPr="00B7008C">
        <w:rPr>
          <w:rFonts w:ascii="FG丸ｺﾞｼｯｸ体Ca-L" w:eastAsia="FG丸ｺﾞｼｯｸ体Ca-L" w:hAnsi="ＭＳ 明朝" w:hint="eastAsia"/>
          <w:sz w:val="22"/>
          <w:szCs w:val="22"/>
        </w:rPr>
        <w:t xml:space="preserve">　　　　　　　　　　　　　　　</w:t>
      </w:r>
      <w:r w:rsidRPr="00B7008C">
        <w:rPr>
          <w:rFonts w:ascii="FG丸ｺﾞｼｯｸ体Ca-L" w:eastAsia="FG丸ｺﾞｼｯｸ体Ca-L" w:hAnsi="ＭＳ 明朝"/>
          <w:sz w:val="22"/>
          <w:szCs w:val="22"/>
        </w:rPr>
        <w:t>2</w:t>
      </w:r>
      <w:r w:rsidRPr="00B7008C">
        <w:rPr>
          <w:rFonts w:ascii="FG丸ｺﾞｼｯｸ体Ca-L" w:eastAsia="FG丸ｺﾞｼｯｸ体Ca-L" w:hAnsi="ＭＳ 明朝" w:hint="eastAsia"/>
          <w:sz w:val="22"/>
          <w:szCs w:val="22"/>
        </w:rPr>
        <w:t>階</w:t>
      </w:r>
      <w:r>
        <w:rPr>
          <w:rFonts w:ascii="FG丸ｺﾞｼｯｸ体Ca-L" w:eastAsia="FG丸ｺﾞｼｯｸ体Ca-L" w:hAnsi="ＭＳ 明朝" w:hint="eastAsia"/>
          <w:sz w:val="22"/>
          <w:szCs w:val="22"/>
        </w:rPr>
        <w:t>設計図面</w: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shape id="図 16" o:spid="_x0000_s1034" type="#_x0000_t75" alt="無題" style="position:absolute;left:0;text-align:left;margin-left:216.6pt;margin-top:4.4pt;width:236.85pt;height:248.3pt;z-index:251648512;visibility:visible;mso-position-vertical-relative:line">
            <v:imagedata r:id="rId8" o:title=""/>
          </v:shape>
        </w:pict>
      </w:r>
      <w:r>
        <w:rPr>
          <w:noProof/>
        </w:rPr>
        <w:pict>
          <v:shape id="_x0000_s1035" type="#_x0000_t75" alt="無題" style="position:absolute;left:0;text-align:left;margin-left:-40.05pt;margin-top:4.8pt;width:242.25pt;height:265.6pt;z-index:251656704;visibility:visible">
            <v:imagedata r:id="rId7" o:title=""/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shape id="_x0000_s1036" type="#_x0000_t202" style="position:absolute;left:0;text-align:left;margin-left:91.7pt;margin-top:5.95pt;width:40.2pt;height:18.7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" filled="f" stroked="f">
            <v:textbox inset="5.85pt,.7pt,5.85pt,.7pt">
              <w:txbxContent>
                <w:p w:rsidR="00F30242" w:rsidRDefault="00F30242">
                  <w:r>
                    <w:rPr>
                      <w:rFonts w:hint="eastAsia"/>
                    </w:rPr>
                    <w:t>厨房</w:t>
                  </w:r>
                </w:p>
              </w:txbxContent>
            </v:textbox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shape id="_x0000_s1037" type="#_x0000_t202" style="position:absolute;left:0;text-align:left;margin-left:289pt;margin-top:6.8pt;width:50.45pt;height:37.4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0uuwIAAMA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" filled="f" stroked="f">
            <v:textbox inset="5.85pt,.7pt,5.85pt,.7pt">
              <w:txbxContent>
                <w:p w:rsidR="00F30242" w:rsidRPr="00647CB1" w:rsidRDefault="00F30242">
                  <w:pPr>
                    <w:rPr>
                      <w:sz w:val="18"/>
                      <w:szCs w:val="16"/>
                    </w:rPr>
                  </w:pPr>
                  <w:r w:rsidRPr="00647CB1">
                    <w:rPr>
                      <w:rFonts w:hint="eastAsia"/>
                      <w:sz w:val="18"/>
                      <w:szCs w:val="16"/>
                    </w:rPr>
                    <w:t>スタッフルーム</w:t>
                  </w:r>
                  <w:r>
                    <w:rPr>
                      <w:rFonts w:hint="eastAsia"/>
                      <w:sz w:val="18"/>
                      <w:szCs w:val="16"/>
                    </w:rPr>
                    <w:t>↓</w:t>
                  </w:r>
                </w:p>
              </w:txbxContent>
            </v:textbox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shape id="Text Box 23" o:spid="_x0000_s1038" type="#_x0000_t202" style="position:absolute;left:0;text-align:left;margin-left:-43.15pt;margin-top:15.05pt;width:113.7pt;height:18.7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7Otw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996F0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カフェレストラン</w:t>
                  </w:r>
                </w:p>
                <w:p w:rsidR="00F30242" w:rsidRDefault="00F30242"/>
              </w:txbxContent>
            </v:textbox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shape id="_x0000_s1039" type="#_x0000_t202" style="position:absolute;left:0;text-align:left;margin-left:88.2pt;margin-top:16.75pt;width:113.7pt;height:18.7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tp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" filled="f" stroked="f">
            <v:textbox inset="5.85pt,.7pt,5.85pt,.7pt">
              <w:txbxContent>
                <w:p w:rsidR="00F30242" w:rsidRDefault="00F30242">
                  <w:r>
                    <w:rPr>
                      <w:rFonts w:hint="eastAsia"/>
                    </w:rPr>
                    <w:t>事務所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9" o:spid="_x0000_s1040" type="#_x0000_t202" style="position:absolute;left:0;text-align:left;margin-left:411.4pt;margin-top:15.75pt;width:44.9pt;height:18.7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NJugIAAMA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996F0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客室</w:t>
                  </w:r>
                  <w:r w:rsidRPr="00996F02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4</w:t>
                  </w:r>
                </w:p>
                <w:p w:rsidR="00F30242" w:rsidRDefault="00F30242"/>
              </w:txbxContent>
            </v:textbox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shape id="Text Box 34" o:spid="_x0000_s1041" type="#_x0000_t202" style="position:absolute;left:0;text-align:left;margin-left:315.9pt;margin-top:-188.3pt;width:113.7pt;height:18.7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3ztw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996F0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多目的室</w:t>
                  </w:r>
                </w:p>
                <w:p w:rsidR="00F30242" w:rsidRDefault="00F30242"/>
              </w:txbxContent>
            </v:textbox>
          </v:shape>
        </w:pict>
      </w:r>
      <w:r>
        <w:rPr>
          <w:noProof/>
        </w:rPr>
        <w:pict>
          <v:shape id="Text Box 33" o:spid="_x0000_s1042" type="#_x0000_t202" style="position:absolute;left:0;text-align:left;margin-left:202.2pt;margin-top:9pt;width:113.7pt;height:18.7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1o0uA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r w:rsidRPr="00996F02">
                    <w:rPr>
                      <w:rFonts w:ascii="ＭＳ ゴシック" w:eastAsia="ＭＳ ゴシック" w:hAnsi="ＭＳ ゴシック" w:hint="eastAsia"/>
                      <w:sz w:val="22"/>
                      <w:szCs w:val="22"/>
                    </w:rPr>
                    <w:t>レセプションルーム</w:t>
                  </w:r>
                </w:p>
                <w:p w:rsidR="00F30242" w:rsidRDefault="00F30242"/>
              </w:txbxContent>
            </v:textbox>
          </v:shape>
        </w:pict>
      </w:r>
    </w:p>
    <w:p w:rsidR="00F30242" w:rsidRPr="002E6ED3" w:rsidRDefault="00F30242" w:rsidP="004B78A3">
      <w:pPr>
        <w:rPr>
          <w:rFonts w:ascii="FG丸ｺﾞｼｯｸ体Ca-L" w:eastAsia="FG丸ｺﾞｼｯｸ体Ca-L" w:hAnsi="ＭＳ 明朝"/>
          <w:sz w:val="24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shape id="図 17" o:spid="_x0000_s1043" type="#_x0000_t75" alt="無題" style="position:absolute;left:0;text-align:left;margin-left:306.55pt;margin-top:.1pt;width:134.3pt;height:82pt;z-index:251647488;visibility:visible;mso-position-vertical-relative:line">
            <v:imagedata r:id="rId9" o:title=""/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rect id="正方形/長方形 18" o:spid="_x0000_s1044" style="position:absolute;left:0;text-align:left;margin-left:206.15pt;margin-top:.05pt;width:99.75pt;height:21.2pt;z-index:251644416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" filled="f" stroked="f" strokecolor="#969696">
            <v:textbox>
              <w:txbxContent>
                <w:p w:rsidR="00F30242" w:rsidRPr="00B7008C" w:rsidRDefault="00F30242" w:rsidP="004B78A3">
                  <w:pPr>
                    <w:rPr>
                      <w:rFonts w:ascii="FG丸ｺﾞｼｯｸ体Ca-L" w:eastAsia="FG丸ｺﾞｼｯｸ体Ca-L"/>
                    </w:rPr>
                  </w:pPr>
                  <w:r w:rsidRPr="00B7008C">
                    <w:rPr>
                      <w:rFonts w:ascii="FG丸ｺﾞｼｯｸ体Ca-L" w:eastAsia="FG丸ｺﾞｼｯｸ体Ca-L" w:hint="eastAsia"/>
                    </w:rPr>
                    <w:t>地階</w:t>
                  </w:r>
                  <w:r>
                    <w:rPr>
                      <w:rFonts w:ascii="FG丸ｺﾞｼｯｸ体Ca-L" w:eastAsia="FG丸ｺﾞｼｯｸ体Ca-L" w:hint="eastAsia"/>
                    </w:rPr>
                    <w:t>設計図面</w:t>
                  </w:r>
                </w:p>
              </w:txbxContent>
            </v:textbox>
          </v:rect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shape id="Text Box 31" o:spid="_x0000_s1045" type="#_x0000_t202" style="position:absolute;left:0;text-align:left;margin-left:346.7pt;margin-top:9.9pt;width:44.9pt;height:18.7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" filled="f" stroked="f">
            <v:textbox inset="5.85pt,.7pt,5.85pt,.7pt">
              <w:txbxContent>
                <w:p w:rsidR="00F30242" w:rsidRPr="00996F02" w:rsidRDefault="00F30242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  <w:bookmarkStart w:id="0" w:name="_GoBack"/>
                  <w:bookmarkEnd w:id="0"/>
                  <w:r w:rsidRPr="00996F02"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  <w:t>BAR</w:t>
                  </w:r>
                </w:p>
                <w:p w:rsidR="00F30242" w:rsidRDefault="00F30242"/>
              </w:txbxContent>
            </v:textbox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rect id="正方形/長方形 15" o:spid="_x0000_s1046" style="position:absolute;left:0;text-align:left;margin-left:5.25pt;margin-top:0;width:236.25pt;height:21.2pt;z-index:251645440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" filled="f" stroked="f" strokecolor="#969696">
            <v:textbox>
              <w:txbxContent>
                <w:p w:rsidR="00F30242" w:rsidRPr="00B7008C" w:rsidRDefault="00F30242" w:rsidP="004B78A3">
                  <w:pPr>
                    <w:rPr>
                      <w:rFonts w:ascii="FG丸ｺﾞｼｯｸ体Ca-L" w:eastAsia="FG丸ｺﾞｼｯｸ体Ca-L"/>
                    </w:rPr>
                  </w:pPr>
                  <w:r>
                    <w:rPr>
                      <w:rFonts w:ascii="FG丸ｺﾞｼｯｸ体Ca-L" w:eastAsia="FG丸ｺﾞｼｯｸ体Ca-L" w:hint="eastAsia"/>
                    </w:rPr>
                    <w:t>○スイーツショップ　ショーケースイメージ</w:t>
                  </w:r>
                </w:p>
              </w:txbxContent>
            </v:textbox>
          </v:rect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 w:rsidRPr="0033579A">
        <w:rPr>
          <w:noProof/>
        </w:rPr>
        <w:pict>
          <v:shape id="図 4" o:spid="_x0000_i1025" type="#_x0000_t75" style="width:236.25pt;height:168.75pt;visibility:visible">
            <v:imagedata r:id="rId10" o:title=""/>
          </v:shape>
        </w:pict>
      </w:r>
      <w:r>
        <w:rPr>
          <w:rFonts w:hint="eastAsia"/>
        </w:rPr>
        <w:t xml:space="preserve">　</w:t>
      </w:r>
      <w:r w:rsidRPr="0033579A">
        <w:rPr>
          <w:noProof/>
        </w:rPr>
        <w:pict>
          <v:shape id="図 3" o:spid="_x0000_i1026" type="#_x0000_t75" style="width:150.75pt;height:114.75pt;visibility:visible">
            <v:imagedata r:id="rId11" o:title=""/>
          </v:shape>
        </w:pict>
      </w:r>
    </w:p>
    <w:p w:rsidR="00F30242" w:rsidRPr="007114F0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rect id="正方形/長方形 14" o:spid="_x0000_s1047" style="position:absolute;left:0;text-align:left;margin-left:0;margin-top:0;width:126pt;height:21.2pt;z-index:251646464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" filled="f" stroked="f" strokecolor="#969696">
            <v:textbox>
              <w:txbxContent>
                <w:p w:rsidR="00F30242" w:rsidRPr="00B7008C" w:rsidRDefault="00F30242" w:rsidP="004B78A3">
                  <w:pPr>
                    <w:rPr>
                      <w:rFonts w:ascii="FG丸ｺﾞｼｯｸ体Ca-L" w:eastAsia="FG丸ｺﾞｼｯｸ体Ca-L"/>
                    </w:rPr>
                  </w:pPr>
                  <w:r>
                    <w:rPr>
                      <w:rFonts w:ascii="FG丸ｺﾞｼｯｸ体Ca-L" w:eastAsia="FG丸ｺﾞｼｯｸ体Ca-L" w:hint="eastAsia"/>
                    </w:rPr>
                    <w:t>○１階空間イメージ</w:t>
                  </w:r>
                </w:p>
              </w:txbxContent>
            </v:textbox>
          </v:rect>
        </w:pict>
      </w:r>
      <w:r w:rsidRPr="00996F02">
        <w:rPr>
          <w:rFonts w:ascii="FG丸ｺﾞｼｯｸ体Ca-L" w:eastAsia="FG丸ｺﾞｼｯｸ体Ca-L" w:hAnsi="ＭＳ 明朝"/>
          <w:noProof/>
          <w:sz w:val="24"/>
        </w:rPr>
        <w:pict>
          <v:shape id="図 2" o:spid="_x0000_i1027" type="#_x0000_t75" style="width:261pt;height:197.25pt;visibility:visible">
            <v:imagedata r:id="rId12" o:title=""/>
          </v:shape>
        </w:pict>
      </w:r>
      <w:r w:rsidRPr="00996F02">
        <w:rPr>
          <w:rFonts w:ascii="FG丸ｺﾞｼｯｸ体Ca-L" w:eastAsia="FG丸ｺﾞｼｯｸ体Ca-L" w:hAnsi="ＭＳ 明朝"/>
          <w:noProof/>
          <w:sz w:val="24"/>
        </w:rPr>
        <w:pict>
          <v:shape id="図 1" o:spid="_x0000_i1028" type="#_x0000_t75" style="width:144.75pt;height:278.25pt;visibility:visible">
            <v:imagedata r:id="rId13" o:title=""/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4"/>
        </w:rPr>
      </w:pPr>
      <w:r>
        <w:rPr>
          <w:noProof/>
        </w:rPr>
        <w:pict>
          <v:rect id="正方形/長方形 13" o:spid="_x0000_s1048" style="position:absolute;left:0;text-align:left;margin-left:0;margin-top:0;width:126pt;height:21.2pt;z-index:251655680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" filled="f" stroked="f" strokecolor="#969696">
            <v:textbox>
              <w:txbxContent>
                <w:p w:rsidR="00F30242" w:rsidRPr="00B7008C" w:rsidRDefault="00F30242" w:rsidP="004B78A3">
                  <w:pPr>
                    <w:rPr>
                      <w:rFonts w:ascii="FG丸ｺﾞｼｯｸ体Ca-L" w:eastAsia="FG丸ｺﾞｼｯｸ体Ca-L"/>
                    </w:rPr>
                  </w:pPr>
                  <w:r>
                    <w:rPr>
                      <w:rFonts w:ascii="FG丸ｺﾞｼｯｸ体Ca-L" w:eastAsia="FG丸ｺﾞｼｯｸ体Ca-L" w:hint="eastAsia"/>
                    </w:rPr>
                    <w:t>○パース図</w:t>
                  </w:r>
                </w:p>
              </w:txbxContent>
            </v:textbox>
          </v:rect>
        </w:pict>
      </w:r>
      <w:r>
        <w:rPr>
          <w:noProof/>
        </w:rPr>
        <w:pict>
          <v:shape id="テキスト ボックス 12" o:spid="_x0000_s1049" type="#_x0000_t202" style="position:absolute;left:0;text-align:left;margin-left:636.3pt;margin-top:547.7pt;width:1in;height:25.35pt;z-index:251652608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" filled="f" stroked="f">
            <v:textbox>
              <w:txbxContent>
                <w:p w:rsidR="00F30242" w:rsidRPr="00D20BD5" w:rsidRDefault="00F30242" w:rsidP="004B78A3">
                  <w:pPr>
                    <w:rPr>
                      <w:rFonts w:ascii="ＭＳ ゴシック" w:eastAsia="ＭＳ ゴシック" w:hAnsi="ＭＳ ゴシック"/>
                    </w:rPr>
                  </w:pPr>
                  <w:r w:rsidRPr="00D20BD5">
                    <w:rPr>
                      <w:rFonts w:ascii="ＭＳ ゴシック" w:eastAsia="ＭＳ ゴシック" w:hAnsi="ＭＳ ゴシック" w:hint="eastAsia"/>
                    </w:rPr>
                    <w:t>外観</w:t>
                  </w:r>
                </w:p>
              </w:txbxContent>
            </v:textbox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  <w:r>
        <w:rPr>
          <w:noProof/>
        </w:rPr>
        <w:pict>
          <v:shape id="図 11" o:spid="_x0000_s1050" type="#_x0000_t75" alt="昼" style="position:absolute;left:0;text-align:left;margin-left:257.25pt;margin-top:0;width:227.25pt;height:160.55pt;z-index:251649536;visibility:visible;mso-position-vertical-relative:line">
            <v:imagedata r:id="rId14" o:title=""/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  <w:r>
        <w:rPr>
          <w:noProof/>
        </w:rPr>
        <w:pict>
          <v:shape id="テキスト ボックス 10" o:spid="_x0000_s1051" type="#_x0000_t202" style="position:absolute;left:0;text-align:left;margin-left:-5.25pt;margin-top:5.85pt;width:152.25pt;height:25.35pt;z-index:251653632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" filled="f" stroked="f">
            <v:textbox>
              <w:txbxContent>
                <w:p w:rsidR="00F30242" w:rsidRPr="00D20BD5" w:rsidRDefault="00F30242" w:rsidP="004B78A3">
                  <w:pPr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１</w:t>
                  </w:r>
                  <w:r w:rsidRPr="00D20BD5">
                    <w:rPr>
                      <w:rFonts w:ascii="ＭＳ ゴシック" w:eastAsia="ＭＳ ゴシック" w:hAnsi="ＭＳ ゴシック" w:hint="eastAsia"/>
                    </w:rPr>
                    <w:t>階　スイーツ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ショップ</w:t>
                  </w:r>
                </w:p>
              </w:txbxContent>
            </v:textbox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  <w:r>
        <w:rPr>
          <w:noProof/>
        </w:rPr>
        <w:pict>
          <v:shape id="図 9" o:spid="_x0000_s1052" type="#_x0000_t75" alt="スイーツボックス" style="position:absolute;left:0;text-align:left;margin-left:0;margin-top:16.2pt;width:267.75pt;height:194.8pt;z-index:251651584;visibility:visible;mso-position-vertical-relative:line">
            <v:imagedata r:id="rId15" o:title="" chromakey="white"/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  <w:r>
        <w:rPr>
          <w:noProof/>
        </w:rPr>
        <w:pict>
          <v:shape id="図 8" o:spid="_x0000_s1053" type="#_x0000_t75" alt="バー" style="position:absolute;left:0;text-align:left;margin-left:257.25pt;margin-top:16.65pt;width:220.5pt;height:160.45pt;z-index:251650560;visibility:visible;mso-position-vertical-relative:line">
            <v:imagedata r:id="rId16" o:title="" chromakey="white"/>
          </v:shape>
        </w:pict>
      </w:r>
      <w:r>
        <w:rPr>
          <w:noProof/>
        </w:rPr>
        <w:pict>
          <v:shape id="テキスト ボックス 7" o:spid="_x0000_s1054" type="#_x0000_t202" style="position:absolute;left:0;text-align:left;margin-left:267.75pt;margin-top:15.6pt;width:84pt;height:25.35pt;z-index:251654656;visibility:visibl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" filled="f" stroked="f">
            <v:textbox>
              <w:txbxContent>
                <w:p w:rsidR="00F30242" w:rsidRPr="00D20BD5" w:rsidRDefault="00F30242" w:rsidP="004B78A3">
                  <w:pPr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地</w:t>
                  </w:r>
                  <w:r w:rsidRPr="00D20BD5">
                    <w:rPr>
                      <w:rFonts w:ascii="ＭＳ ゴシック" w:eastAsia="ＭＳ ゴシック" w:hAnsi="ＭＳ ゴシック" w:hint="eastAsia"/>
                    </w:rPr>
                    <w:t xml:space="preserve">階　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Ｂａｒ</w:t>
                  </w:r>
                </w:p>
              </w:txbxContent>
            </v:textbox>
          </v:shape>
        </w:pict>
      </w: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p w:rsidR="00F30242" w:rsidRPr="00FF5254" w:rsidRDefault="00F30242" w:rsidP="004B78A3">
      <w:pPr>
        <w:rPr>
          <w:rFonts w:ascii="FG丸ｺﾞｼｯｸ体Ca-L" w:eastAsia="FG丸ｺﾞｼｯｸ体Ca-L" w:hAnsi="ＭＳ 明朝"/>
          <w:sz w:val="22"/>
          <w:szCs w:val="22"/>
        </w:rPr>
      </w:pPr>
    </w:p>
    <w:sectPr w:rsidR="00F30242" w:rsidRPr="00FF5254" w:rsidSect="00FF5F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242" w:rsidRDefault="00F30242" w:rsidP="00647CB1">
      <w:r>
        <w:separator/>
      </w:r>
    </w:p>
  </w:endnote>
  <w:endnote w:type="continuationSeparator" w:id="1">
    <w:p w:rsidR="00F30242" w:rsidRDefault="00F30242" w:rsidP="00647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FG丸ｺﾞｼｯｸ体Ca-L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242" w:rsidRDefault="00F30242" w:rsidP="00647CB1">
      <w:r>
        <w:separator/>
      </w:r>
    </w:p>
  </w:footnote>
  <w:footnote w:type="continuationSeparator" w:id="1">
    <w:p w:rsidR="00F30242" w:rsidRDefault="00F30242" w:rsidP="00647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6671FA"/>
    <w:multiLevelType w:val="hybridMultilevel"/>
    <w:tmpl w:val="BB6CCD52"/>
    <w:lvl w:ilvl="0" w:tplc="13CA922A">
      <w:numFmt w:val="bullet"/>
      <w:lvlText w:val="●"/>
      <w:lvlJc w:val="left"/>
      <w:pPr>
        <w:tabs>
          <w:tab w:val="num" w:pos="180"/>
        </w:tabs>
        <w:ind w:left="180" w:hanging="18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78A3"/>
    <w:rsid w:val="000A250A"/>
    <w:rsid w:val="00236A62"/>
    <w:rsid w:val="002405AA"/>
    <w:rsid w:val="002E6ED3"/>
    <w:rsid w:val="003041B1"/>
    <w:rsid w:val="0033579A"/>
    <w:rsid w:val="00384F6E"/>
    <w:rsid w:val="003C3D04"/>
    <w:rsid w:val="004218DC"/>
    <w:rsid w:val="004B78A3"/>
    <w:rsid w:val="00555096"/>
    <w:rsid w:val="00575A46"/>
    <w:rsid w:val="00647CB1"/>
    <w:rsid w:val="00652C92"/>
    <w:rsid w:val="00677691"/>
    <w:rsid w:val="007114F0"/>
    <w:rsid w:val="00996F02"/>
    <w:rsid w:val="00A14F84"/>
    <w:rsid w:val="00B1466B"/>
    <w:rsid w:val="00B7008C"/>
    <w:rsid w:val="00BC1685"/>
    <w:rsid w:val="00D20BD5"/>
    <w:rsid w:val="00DA4F4A"/>
    <w:rsid w:val="00DD2E1C"/>
    <w:rsid w:val="00E20BF5"/>
    <w:rsid w:val="00EB09F1"/>
    <w:rsid w:val="00F30242"/>
    <w:rsid w:val="00FF5254"/>
    <w:rsid w:val="00FF5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8A3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4B78A3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4B78A3"/>
    <w:rPr>
      <w:rFonts w:ascii="Arial" w:eastAsia="ＭＳ ゴシック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78A3"/>
    <w:rPr>
      <w:rFonts w:ascii="Arial" w:eastAsia="ＭＳ ゴシック" w:hAnsi="Arial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647CB1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47CB1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47CB1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47CB1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17</Words>
  <Characters>102</Characters>
  <Application>Microsoft Office Outlook</Application>
  <DocSecurity>0</DocSecurity>
  <Lines>0</Lines>
  <Paragraphs>0</Paragraphs>
  <ScaleCrop>false</ScaleCrop>
  <Company>豊岡市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「豊岡１９２５」イメージ等</dc:title>
  <dc:subject/>
  <dc:creator>片岡　澄美</dc:creator>
  <cp:keywords/>
  <dc:description/>
  <cp:lastModifiedBy>suzuyo-iwasaki</cp:lastModifiedBy>
  <cp:revision>2</cp:revision>
  <cp:lastPrinted>2014-02-20T02:37:00Z</cp:lastPrinted>
  <dcterms:created xsi:type="dcterms:W3CDTF">2014-02-25T04:38:00Z</dcterms:created>
  <dcterms:modified xsi:type="dcterms:W3CDTF">2014-02-25T04:38:00Z</dcterms:modified>
</cp:coreProperties>
</file>